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4B7" w:rsidRDefault="00DB2287" w:rsidP="0032052F">
      <w:pPr>
        <w:pStyle w:val="FAOfisheriesreportno"/>
        <w:pBdr>
          <w:bottom w:val="none" w:sz="0" w:space="0" w:color="auto"/>
        </w:pBdr>
        <w:tabs>
          <w:tab w:val="clear" w:pos="9866"/>
          <w:tab w:val="left" w:pos="5954"/>
          <w:tab w:val="right" w:pos="9639"/>
        </w:tabs>
        <w:spacing w:after="240"/>
        <w:ind w:right="3686"/>
      </w:pPr>
      <w:r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25FC5E" wp14:editId="774F7B03">
                <wp:simplePos x="0" y="0"/>
                <wp:positionH relativeFrom="column">
                  <wp:posOffset>4155440</wp:posOffset>
                </wp:positionH>
                <wp:positionV relativeFrom="paragraph">
                  <wp:posOffset>469265</wp:posOffset>
                </wp:positionV>
                <wp:extent cx="2341245" cy="71755"/>
                <wp:effectExtent l="0" t="0" r="1905" b="4445"/>
                <wp:wrapNone/>
                <wp:docPr id="12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1245" cy="7175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8" o:spid="_x0000_s1026" style="position:absolute;margin-left:327.2pt;margin-top:36.95pt;width:184.35pt;height:5.6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" fillcolor="#272727 [2749]" stroked="f"/>
            </w:pict>
          </mc:Fallback>
        </mc:AlternateContent>
      </w:r>
      <w:r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8378CF" wp14:editId="57BE5552">
                <wp:simplePos x="0" y="0"/>
                <wp:positionH relativeFrom="column">
                  <wp:posOffset>4422141</wp:posOffset>
                </wp:positionH>
                <wp:positionV relativeFrom="paragraph">
                  <wp:posOffset>-645160</wp:posOffset>
                </wp:positionV>
                <wp:extent cx="2075180" cy="3098800"/>
                <wp:effectExtent l="0" t="0" r="1270" b="6350"/>
                <wp:wrapNone/>
                <wp:docPr id="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5180" cy="30988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7" o:spid="_x0000_s1026" style="position:absolute;margin-left:348.2pt;margin-top:-50.8pt;width:163.4pt;height:244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" fillcolor="gray [1629]" stroked="f" strokecolor="#5a5a5a [2109]"/>
            </w:pict>
          </mc:Fallback>
        </mc:AlternateContent>
      </w:r>
      <w:r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DC0680" wp14:editId="02F242EE">
                <wp:simplePos x="0" y="0"/>
                <wp:positionH relativeFrom="column">
                  <wp:posOffset>4488180</wp:posOffset>
                </wp:positionH>
                <wp:positionV relativeFrom="paragraph">
                  <wp:posOffset>137795</wp:posOffset>
                </wp:positionV>
                <wp:extent cx="1965960" cy="279400"/>
                <wp:effectExtent l="0" t="0" r="15240" b="6350"/>
                <wp:wrapNone/>
                <wp:docPr id="11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6C6" w:rsidRPr="00F9233E" w:rsidRDefault="006066C6" w:rsidP="008164FD">
                            <w:pPr>
                              <w:pStyle w:val="Countryanddate"/>
                              <w:tabs>
                                <w:tab w:val="clear" w:pos="2880"/>
                                <w:tab w:val="clear" w:pos="3600"/>
                                <w:tab w:val="left" w:pos="3119"/>
                                <w:tab w:val="left" w:pos="3686"/>
                              </w:tabs>
                              <w:ind w:right="123"/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 w:rsidRPr="00F9233E">
                              <w:rPr>
                                <w:color w:val="FFFFFF" w:themeColor="background1"/>
                              </w:rPr>
                              <w:t>..../</w:t>
                            </w:r>
                            <w:r w:rsidR="008164FD">
                              <w:rPr>
                                <w:color w:val="FFFFFF" w:themeColor="background1"/>
                              </w:rPr>
                              <w:t>C</w:t>
                            </w:r>
                            <w:r w:rsidRPr="00F9233E">
                              <w:rPr>
                                <w:color w:val="FFFFFF" w:themeColor="background1"/>
                              </w:rPr>
                              <w:t>... (Tri)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6" o:spid="_x0000_s1026" type="#_x0000_t202" style="position:absolute;margin-left:353.4pt;margin-top:10.85pt;width:154.8pt;height:2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" filled="f" stroked="f">
                <v:textbox inset="0,0,0,0">
                  <w:txbxContent>
                    <w:p w:rsidR="006066C6" w:rsidRPr="00F9233E" w:rsidRDefault="006066C6" w:rsidP="008164FD">
                      <w:pPr>
                        <w:pStyle w:val="Countryanddate"/>
                        <w:tabs>
                          <w:tab w:val="clear" w:pos="2880"/>
                          <w:tab w:val="clear" w:pos="3600"/>
                          <w:tab w:val="left" w:pos="3119"/>
                          <w:tab w:val="left" w:pos="3686"/>
                        </w:tabs>
                        <w:ind w:right="123"/>
                        <w:jc w:val="right"/>
                        <w:rPr>
                          <w:color w:val="FFFFFF" w:themeColor="background1"/>
                        </w:rPr>
                      </w:pPr>
                      <w:r w:rsidRPr="00F9233E">
                        <w:rPr>
                          <w:color w:val="FFFFFF" w:themeColor="background1"/>
                        </w:rPr>
                        <w:t>..../</w:t>
                      </w:r>
                      <w:r w:rsidR="008164FD">
                        <w:rPr>
                          <w:color w:val="FFFFFF" w:themeColor="background1"/>
                        </w:rPr>
                        <w:t>C</w:t>
                      </w:r>
                      <w:r w:rsidRPr="00F9233E">
                        <w:rPr>
                          <w:color w:val="FFFFFF" w:themeColor="background1"/>
                        </w:rPr>
                        <w:t>... (Tri)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FE638D" wp14:editId="143DEFD2">
                <wp:simplePos x="0" y="0"/>
                <wp:positionH relativeFrom="column">
                  <wp:posOffset>4488180</wp:posOffset>
                </wp:positionH>
                <wp:positionV relativeFrom="paragraph">
                  <wp:posOffset>701040</wp:posOffset>
                </wp:positionV>
                <wp:extent cx="1964055" cy="1752600"/>
                <wp:effectExtent l="0" t="0" r="17145" b="0"/>
                <wp:wrapNone/>
                <wp:docPr id="10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055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6C6" w:rsidRPr="00F6695A" w:rsidRDefault="006066C6" w:rsidP="008164FD">
                            <w:pPr>
                              <w:pStyle w:val="Countryanddate"/>
                              <w:tabs>
                                <w:tab w:val="clear" w:pos="720"/>
                                <w:tab w:val="clear" w:pos="1440"/>
                                <w:tab w:val="clear" w:pos="2160"/>
                                <w:tab w:val="clear" w:pos="2880"/>
                                <w:tab w:val="clear" w:pos="3600"/>
                                <w:tab w:val="clear" w:pos="5040"/>
                                <w:tab w:val="left" w:pos="0"/>
                                <w:tab w:val="left" w:pos="567"/>
                                <w:tab w:val="left" w:pos="3402"/>
                                <w:tab w:val="left" w:pos="5954"/>
                              </w:tabs>
                              <w:spacing w:after="240"/>
                              <w:ind w:right="123"/>
                              <w:jc w:val="right"/>
                              <w:rPr>
                                <w:color w:val="FFFFFF" w:themeColor="background1"/>
                                <w:lang w:val="fr-FR"/>
                              </w:rPr>
                            </w:pPr>
                            <w:r w:rsidRPr="00F6695A">
                              <w:rPr>
                                <w:color w:val="FFFFFF" w:themeColor="background1"/>
                                <w:lang w:val="fr-FR"/>
                              </w:rPr>
                              <w:t>FAO</w:t>
                            </w:r>
                            <w:r w:rsidRPr="00F6695A">
                              <w:rPr>
                                <w:color w:val="FFFFFF" w:themeColor="background1"/>
                                <w:lang w:val="fr-FR"/>
                              </w:rPr>
                              <w:br/>
                            </w:r>
                            <w:proofErr w:type="spellStart"/>
                            <w:r w:rsidRPr="00F6695A">
                              <w:rPr>
                                <w:color w:val="FFFFFF" w:themeColor="background1"/>
                                <w:lang w:val="fr-FR"/>
                              </w:rPr>
                              <w:t>Fisheries</w:t>
                            </w:r>
                            <w:proofErr w:type="spellEnd"/>
                            <w:r w:rsidRPr="00F6695A">
                              <w:rPr>
                                <w:color w:val="FFFFFF" w:themeColor="background1"/>
                                <w:lang w:val="fr-FR"/>
                              </w:rPr>
                              <w:t xml:space="preserve"> and</w:t>
                            </w:r>
                            <w:r w:rsidRPr="00F6695A">
                              <w:rPr>
                                <w:color w:val="FFFFFF" w:themeColor="background1"/>
                                <w:lang w:val="fr-FR"/>
                              </w:rPr>
                              <w:br/>
                              <w:t xml:space="preserve">Aquaculture </w:t>
                            </w:r>
                            <w:proofErr w:type="spellStart"/>
                            <w:r w:rsidR="008164FD">
                              <w:rPr>
                                <w:color w:val="FFFFFF" w:themeColor="background1"/>
                                <w:lang w:val="fr-FR"/>
                              </w:rPr>
                              <w:t>Circular</w:t>
                            </w:r>
                            <w:proofErr w:type="spellEnd"/>
                          </w:p>
                          <w:p w:rsidR="006066C6" w:rsidRPr="00F6695A" w:rsidRDefault="008164FD" w:rsidP="00F6695A">
                            <w:pPr>
                              <w:pStyle w:val="Countryanddate"/>
                              <w:tabs>
                                <w:tab w:val="clear" w:pos="720"/>
                                <w:tab w:val="clear" w:pos="1440"/>
                                <w:tab w:val="clear" w:pos="2160"/>
                                <w:tab w:val="clear" w:pos="2880"/>
                                <w:tab w:val="clear" w:pos="5040"/>
                                <w:tab w:val="left" w:pos="0"/>
                                <w:tab w:val="left" w:pos="567"/>
                                <w:tab w:val="left" w:pos="5954"/>
                              </w:tabs>
                              <w:spacing w:after="240"/>
                              <w:ind w:right="123"/>
                              <w:jc w:val="right"/>
                              <w:rPr>
                                <w:color w:val="FFFFFF" w:themeColor="background1"/>
                                <w:lang w:val="fr-FR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fr-FR"/>
                              </w:rPr>
                              <w:t>Circulaire</w:t>
                            </w:r>
                            <w:r w:rsidR="006066C6" w:rsidRPr="00F6695A">
                              <w:rPr>
                                <w:color w:val="FFFFFF" w:themeColor="background1"/>
                                <w:lang w:val="fr-FR"/>
                              </w:rPr>
                              <w:t xml:space="preserve"> sur les</w:t>
                            </w:r>
                            <w:r w:rsidR="006066C6" w:rsidRPr="00F6695A">
                              <w:rPr>
                                <w:color w:val="FFFFFF" w:themeColor="background1"/>
                                <w:lang w:val="fr-FR"/>
                              </w:rPr>
                              <w:br/>
                            </w:r>
                            <w:r w:rsidR="006066C6" w:rsidRPr="004F15E9">
                              <w:rPr>
                                <w:color w:val="FFFFFF" w:themeColor="background1"/>
                                <w:spacing w:val="-2"/>
                                <w:lang w:val="fr-FR"/>
                              </w:rPr>
                              <w:t>pêches et l’aquaculture</w:t>
                            </w:r>
                          </w:p>
                          <w:p w:rsidR="006066C6" w:rsidRPr="008164FD" w:rsidRDefault="008164FD" w:rsidP="00F6695A">
                            <w:pPr>
                              <w:pStyle w:val="Countryanddate"/>
                              <w:tabs>
                                <w:tab w:val="clear" w:pos="720"/>
                                <w:tab w:val="clear" w:pos="1440"/>
                                <w:tab w:val="clear" w:pos="2160"/>
                                <w:tab w:val="clear" w:pos="2880"/>
                                <w:tab w:val="clear" w:pos="3600"/>
                                <w:tab w:val="clear" w:pos="5040"/>
                                <w:tab w:val="left" w:pos="0"/>
                                <w:tab w:val="left" w:pos="567"/>
                                <w:tab w:val="left" w:pos="2835"/>
                                <w:tab w:val="left" w:pos="3119"/>
                                <w:tab w:val="left" w:pos="5954"/>
                              </w:tabs>
                              <w:ind w:right="123"/>
                              <w:jc w:val="right"/>
                              <w:rPr>
                                <w:color w:val="FFFFFF" w:themeColor="background1"/>
                                <w:lang w:val="fr-FR"/>
                              </w:rPr>
                            </w:pPr>
                            <w:proofErr w:type="spellStart"/>
                            <w:r w:rsidRPr="008164FD">
                              <w:rPr>
                                <w:color w:val="FFFFFF" w:themeColor="background1"/>
                                <w:lang w:val="fr-FR"/>
                              </w:rPr>
                              <w:t>Circular</w:t>
                            </w:r>
                            <w:proofErr w:type="spellEnd"/>
                            <w:r w:rsidR="006066C6" w:rsidRPr="008164FD">
                              <w:rPr>
                                <w:color w:val="FFFFFF" w:themeColor="background1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="006066C6" w:rsidRPr="008164FD">
                              <w:rPr>
                                <w:color w:val="FFFFFF" w:themeColor="background1"/>
                                <w:lang w:val="fr-FR"/>
                              </w:rPr>
                              <w:t>Pesca</w:t>
                            </w:r>
                            <w:proofErr w:type="spellEnd"/>
                            <w:r w:rsidR="006066C6" w:rsidRPr="008164FD">
                              <w:rPr>
                                <w:color w:val="FFFFFF" w:themeColor="background1"/>
                                <w:lang w:val="fr-FR"/>
                              </w:rPr>
                              <w:br/>
                              <w:t xml:space="preserve">y </w:t>
                            </w:r>
                            <w:proofErr w:type="spellStart"/>
                            <w:r w:rsidR="006066C6" w:rsidRPr="008164FD">
                              <w:rPr>
                                <w:color w:val="FFFFFF" w:themeColor="background1"/>
                                <w:lang w:val="fr-FR"/>
                              </w:rPr>
                              <w:t>Acuicultura</w:t>
                            </w:r>
                            <w:proofErr w:type="spellEnd"/>
                            <w:r w:rsidR="006066C6" w:rsidRPr="008164FD">
                              <w:rPr>
                                <w:color w:val="FFFFFF" w:themeColor="background1"/>
                                <w:lang w:val="fr-FR"/>
                              </w:rPr>
                              <w:t xml:space="preserve"> </w:t>
                            </w:r>
                          </w:p>
                          <w:p w:rsidR="006066C6" w:rsidRPr="00655966" w:rsidRDefault="006066C6" w:rsidP="00F76F2E">
                            <w:pPr>
                              <w:pStyle w:val="Countryanddate"/>
                              <w:tabs>
                                <w:tab w:val="clear" w:pos="720"/>
                                <w:tab w:val="clear" w:pos="1440"/>
                                <w:tab w:val="clear" w:pos="2160"/>
                                <w:tab w:val="clear" w:pos="2880"/>
                                <w:tab w:val="clear" w:pos="5040"/>
                                <w:tab w:val="left" w:pos="0"/>
                                <w:tab w:val="left" w:pos="567"/>
                                <w:tab w:val="left" w:pos="5954"/>
                              </w:tabs>
                              <w:ind w:right="-6"/>
                              <w:jc w:val="right"/>
                              <w:rPr>
                                <w:color w:val="FFFFFF" w:themeColor="background1"/>
                                <w:sz w:val="26"/>
                                <w:szCs w:val="22"/>
                                <w:lang w:val="fr-FR"/>
                              </w:rPr>
                            </w:pPr>
                            <w:r w:rsidRPr="00655966">
                              <w:rPr>
                                <w:color w:val="FFFFFF" w:themeColor="background1"/>
                                <w:sz w:val="26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:rsidR="006066C6" w:rsidRPr="00F76F2E" w:rsidRDefault="006066C6" w:rsidP="00F76F2E">
                            <w:pPr>
                              <w:pStyle w:val="Countryanddate"/>
                              <w:tabs>
                                <w:tab w:val="clear" w:pos="720"/>
                                <w:tab w:val="clear" w:pos="1440"/>
                                <w:tab w:val="clear" w:pos="2160"/>
                                <w:tab w:val="clear" w:pos="2880"/>
                                <w:tab w:val="clear" w:pos="3600"/>
                                <w:tab w:val="clear" w:pos="5040"/>
                                <w:tab w:val="left" w:pos="0"/>
                                <w:tab w:val="left" w:pos="567"/>
                                <w:tab w:val="left" w:pos="3402"/>
                                <w:tab w:val="left" w:pos="5954"/>
                              </w:tabs>
                              <w:ind w:right="138"/>
                              <w:jc w:val="right"/>
                              <w:rPr>
                                <w:color w:val="FFFFFF" w:themeColor="background1"/>
                                <w:sz w:val="26"/>
                                <w:szCs w:val="22"/>
                                <w:lang w:val="fr-FR"/>
                              </w:rPr>
                            </w:pPr>
                            <w:r w:rsidRPr="00F76F2E">
                              <w:rPr>
                                <w:color w:val="FFFFFF" w:themeColor="background1"/>
                                <w:sz w:val="26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5" o:spid="_x0000_s1027" type="#_x0000_t202" style="position:absolute;margin-left:353.4pt;margin-top:55.2pt;width:154.65pt;height:13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" filled="f" stroked="f">
                <v:textbox inset="0,0,0,0">
                  <w:txbxContent>
                    <w:p w:rsidR="006066C6" w:rsidRPr="00F6695A" w:rsidRDefault="006066C6" w:rsidP="008164FD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3600"/>
                          <w:tab w:val="clear" w:pos="5040"/>
                          <w:tab w:val="left" w:pos="0"/>
                          <w:tab w:val="left" w:pos="567"/>
                          <w:tab w:val="left" w:pos="3402"/>
                          <w:tab w:val="left" w:pos="5954"/>
                        </w:tabs>
                        <w:spacing w:after="240"/>
                        <w:ind w:right="123"/>
                        <w:jc w:val="right"/>
                        <w:rPr>
                          <w:color w:val="FFFFFF" w:themeColor="background1"/>
                          <w:lang w:val="fr-FR"/>
                        </w:rPr>
                      </w:pPr>
                      <w:r w:rsidRPr="00F6695A">
                        <w:rPr>
                          <w:color w:val="FFFFFF" w:themeColor="background1"/>
                          <w:lang w:val="fr-FR"/>
                        </w:rPr>
                        <w:t>FAO</w:t>
                      </w:r>
                      <w:r w:rsidRPr="00F6695A">
                        <w:rPr>
                          <w:color w:val="FFFFFF" w:themeColor="background1"/>
                          <w:lang w:val="fr-FR"/>
                        </w:rPr>
                        <w:br/>
                      </w:r>
                      <w:proofErr w:type="spellStart"/>
                      <w:r w:rsidRPr="00F6695A">
                        <w:rPr>
                          <w:color w:val="FFFFFF" w:themeColor="background1"/>
                          <w:lang w:val="fr-FR"/>
                        </w:rPr>
                        <w:t>Fisheries</w:t>
                      </w:r>
                      <w:proofErr w:type="spellEnd"/>
                      <w:r w:rsidRPr="00F6695A">
                        <w:rPr>
                          <w:color w:val="FFFFFF" w:themeColor="background1"/>
                          <w:lang w:val="fr-FR"/>
                        </w:rPr>
                        <w:t xml:space="preserve"> and</w:t>
                      </w:r>
                      <w:r w:rsidRPr="00F6695A">
                        <w:rPr>
                          <w:color w:val="FFFFFF" w:themeColor="background1"/>
                          <w:lang w:val="fr-FR"/>
                        </w:rPr>
                        <w:br/>
                        <w:t xml:space="preserve">Aquaculture </w:t>
                      </w:r>
                      <w:proofErr w:type="spellStart"/>
                      <w:r w:rsidR="008164FD">
                        <w:rPr>
                          <w:color w:val="FFFFFF" w:themeColor="background1"/>
                          <w:lang w:val="fr-FR"/>
                        </w:rPr>
                        <w:t>Circular</w:t>
                      </w:r>
                      <w:proofErr w:type="spellEnd"/>
                    </w:p>
                    <w:p w:rsidR="006066C6" w:rsidRPr="00F6695A" w:rsidRDefault="008164FD" w:rsidP="00F6695A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567"/>
                          <w:tab w:val="left" w:pos="5954"/>
                        </w:tabs>
                        <w:spacing w:after="240"/>
                        <w:ind w:right="123"/>
                        <w:jc w:val="right"/>
                        <w:rPr>
                          <w:color w:val="FFFFFF" w:themeColor="background1"/>
                          <w:lang w:val="fr-FR"/>
                        </w:rPr>
                      </w:pPr>
                      <w:r>
                        <w:rPr>
                          <w:color w:val="FFFFFF" w:themeColor="background1"/>
                          <w:lang w:val="fr-FR"/>
                        </w:rPr>
                        <w:t>Circulaire</w:t>
                      </w:r>
                      <w:r w:rsidR="006066C6" w:rsidRPr="00F6695A">
                        <w:rPr>
                          <w:color w:val="FFFFFF" w:themeColor="background1"/>
                          <w:lang w:val="fr-FR"/>
                        </w:rPr>
                        <w:t xml:space="preserve"> sur les</w:t>
                      </w:r>
                      <w:r w:rsidR="006066C6" w:rsidRPr="00F6695A">
                        <w:rPr>
                          <w:color w:val="FFFFFF" w:themeColor="background1"/>
                          <w:lang w:val="fr-FR"/>
                        </w:rPr>
                        <w:br/>
                      </w:r>
                      <w:r w:rsidR="006066C6" w:rsidRPr="004F15E9">
                        <w:rPr>
                          <w:color w:val="FFFFFF" w:themeColor="background1"/>
                          <w:spacing w:val="-2"/>
                          <w:lang w:val="fr-FR"/>
                        </w:rPr>
                        <w:t>pêches et l’aquaculture</w:t>
                      </w:r>
                    </w:p>
                    <w:p w:rsidR="006066C6" w:rsidRPr="008164FD" w:rsidRDefault="008164FD" w:rsidP="00F6695A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3600"/>
                          <w:tab w:val="clear" w:pos="5040"/>
                          <w:tab w:val="left" w:pos="0"/>
                          <w:tab w:val="left" w:pos="567"/>
                          <w:tab w:val="left" w:pos="2835"/>
                          <w:tab w:val="left" w:pos="3119"/>
                          <w:tab w:val="left" w:pos="5954"/>
                        </w:tabs>
                        <w:ind w:right="123"/>
                        <w:jc w:val="right"/>
                        <w:rPr>
                          <w:color w:val="FFFFFF" w:themeColor="background1"/>
                          <w:lang w:val="fr-FR"/>
                        </w:rPr>
                      </w:pPr>
                      <w:proofErr w:type="spellStart"/>
                      <w:r w:rsidRPr="008164FD">
                        <w:rPr>
                          <w:color w:val="FFFFFF" w:themeColor="background1"/>
                          <w:lang w:val="fr-FR"/>
                        </w:rPr>
                        <w:t>Circular</w:t>
                      </w:r>
                      <w:proofErr w:type="spellEnd"/>
                      <w:r w:rsidR="006066C6" w:rsidRPr="008164FD">
                        <w:rPr>
                          <w:color w:val="FFFFFF" w:themeColor="background1"/>
                          <w:lang w:val="fr-FR"/>
                        </w:rPr>
                        <w:t xml:space="preserve"> de </w:t>
                      </w:r>
                      <w:proofErr w:type="spellStart"/>
                      <w:r w:rsidR="006066C6" w:rsidRPr="008164FD">
                        <w:rPr>
                          <w:color w:val="FFFFFF" w:themeColor="background1"/>
                          <w:lang w:val="fr-FR"/>
                        </w:rPr>
                        <w:t>Pesca</w:t>
                      </w:r>
                      <w:proofErr w:type="spellEnd"/>
                      <w:r w:rsidR="006066C6" w:rsidRPr="008164FD">
                        <w:rPr>
                          <w:color w:val="FFFFFF" w:themeColor="background1"/>
                          <w:lang w:val="fr-FR"/>
                        </w:rPr>
                        <w:br/>
                        <w:t xml:space="preserve">y </w:t>
                      </w:r>
                      <w:proofErr w:type="spellStart"/>
                      <w:r w:rsidR="006066C6" w:rsidRPr="008164FD">
                        <w:rPr>
                          <w:color w:val="FFFFFF" w:themeColor="background1"/>
                          <w:lang w:val="fr-FR"/>
                        </w:rPr>
                        <w:t>Acuicultura</w:t>
                      </w:r>
                      <w:proofErr w:type="spellEnd"/>
                      <w:r w:rsidR="006066C6" w:rsidRPr="008164FD">
                        <w:rPr>
                          <w:color w:val="FFFFFF" w:themeColor="background1"/>
                          <w:lang w:val="fr-FR"/>
                        </w:rPr>
                        <w:t xml:space="preserve"> </w:t>
                      </w:r>
                    </w:p>
                    <w:p w:rsidR="006066C6" w:rsidRPr="00655966" w:rsidRDefault="006066C6" w:rsidP="00F76F2E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567"/>
                          <w:tab w:val="left" w:pos="5954"/>
                        </w:tabs>
                        <w:ind w:right="-6"/>
                        <w:jc w:val="right"/>
                        <w:rPr>
                          <w:color w:val="FFFFFF" w:themeColor="background1"/>
                          <w:sz w:val="26"/>
                          <w:szCs w:val="22"/>
                          <w:lang w:val="fr-FR"/>
                        </w:rPr>
                      </w:pPr>
                      <w:r w:rsidRPr="00655966">
                        <w:rPr>
                          <w:color w:val="FFFFFF" w:themeColor="background1"/>
                          <w:sz w:val="26"/>
                          <w:szCs w:val="22"/>
                          <w:lang w:val="fr-FR"/>
                        </w:rPr>
                        <w:t xml:space="preserve"> </w:t>
                      </w:r>
                    </w:p>
                    <w:p w:rsidR="006066C6" w:rsidRPr="00F76F2E" w:rsidRDefault="006066C6" w:rsidP="00F76F2E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3600"/>
                          <w:tab w:val="clear" w:pos="5040"/>
                          <w:tab w:val="left" w:pos="0"/>
                          <w:tab w:val="left" w:pos="567"/>
                          <w:tab w:val="left" w:pos="3402"/>
                          <w:tab w:val="left" w:pos="5954"/>
                        </w:tabs>
                        <w:ind w:right="138"/>
                        <w:jc w:val="right"/>
                        <w:rPr>
                          <w:color w:val="FFFFFF" w:themeColor="background1"/>
                          <w:sz w:val="26"/>
                          <w:szCs w:val="22"/>
                          <w:lang w:val="fr-FR"/>
                        </w:rPr>
                      </w:pPr>
                      <w:r w:rsidRPr="00F76F2E">
                        <w:rPr>
                          <w:color w:val="FFFFFF" w:themeColor="background1"/>
                          <w:sz w:val="26"/>
                          <w:szCs w:val="22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C06B9"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32B3391B" wp14:editId="20A28692">
                <wp:simplePos x="0" y="0"/>
                <wp:positionH relativeFrom="column">
                  <wp:posOffset>252095</wp:posOffset>
                </wp:positionH>
                <wp:positionV relativeFrom="page">
                  <wp:posOffset>4084320</wp:posOffset>
                </wp:positionV>
                <wp:extent cx="6309360" cy="2964180"/>
                <wp:effectExtent l="1905" t="0" r="3810" b="0"/>
                <wp:wrapNone/>
                <wp:docPr id="14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296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B9" w:rsidRDefault="00BC06B9" w:rsidP="00E80E4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spacing w:after="600"/>
                              <w:rPr>
                                <w:b/>
                                <w:caps/>
                                <w:snapToGrid w:val="0"/>
                                <w:color w:val="000000"/>
                                <w:sz w:val="28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caps/>
                                <w:snapToGrid w:val="0"/>
                                <w:color w:val="000000"/>
                                <w:sz w:val="28"/>
                                <w:lang w:eastAsia="en-US"/>
                              </w:rPr>
                              <w:t>TITLE</w:t>
                            </w:r>
                          </w:p>
                          <w:p w:rsidR="00BC06B9" w:rsidRDefault="00BC06B9" w:rsidP="00E80E4A">
                            <w:pPr>
                              <w:pStyle w:val="Countryanddate"/>
                              <w:spacing w:after="600"/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TITRE</w:t>
                            </w:r>
                          </w:p>
                          <w:p w:rsidR="00BC06B9" w:rsidRDefault="00BC06B9" w:rsidP="00BC06B9">
                            <w:pPr>
                              <w:pStyle w:val="Countryanddate"/>
                              <w:spacing w:after="960"/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TÍ</w:t>
                            </w:r>
                            <w:r w:rsidRPr="002B277B"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T</w:t>
                            </w:r>
                            <w:r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28" type="#_x0000_t202" style="position:absolute;margin-left:19.85pt;margin-top:321.6pt;width:496.8pt;height:23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" o:allowincell="f" filled="f" stroked="f">
                <v:textbox inset="0,0,0,0">
                  <w:txbxContent>
                    <w:p w:rsidR="00BC06B9" w:rsidRDefault="00BC06B9" w:rsidP="00E80E4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spacing w:after="600"/>
                        <w:rPr>
                          <w:b/>
                          <w:caps/>
                          <w:snapToGrid w:val="0"/>
                          <w:color w:val="000000"/>
                          <w:sz w:val="28"/>
                          <w:lang w:eastAsia="en-US"/>
                        </w:rPr>
                      </w:pPr>
                      <w:r>
                        <w:rPr>
                          <w:b/>
                          <w:caps/>
                          <w:snapToGrid w:val="0"/>
                          <w:color w:val="000000"/>
                          <w:sz w:val="28"/>
                          <w:lang w:eastAsia="en-US"/>
                        </w:rPr>
                        <w:t>TITLE</w:t>
                      </w:r>
                    </w:p>
                    <w:p w:rsidR="00BC06B9" w:rsidRDefault="00BC06B9" w:rsidP="00E80E4A">
                      <w:pPr>
                        <w:pStyle w:val="Countryanddate"/>
                        <w:spacing w:after="600"/>
                        <w:rPr>
                          <w:rFonts w:ascii="Helvetica" w:hAnsi="Helvetica"/>
                          <w:color w:val="000000"/>
                          <w:sz w:val="28"/>
                        </w:rPr>
                      </w:pPr>
                      <w:r>
                        <w:rPr>
                          <w:rFonts w:ascii="Helvetica" w:hAnsi="Helvetica"/>
                          <w:color w:val="000000"/>
                          <w:sz w:val="28"/>
                        </w:rPr>
                        <w:t>TITRE</w:t>
                      </w:r>
                    </w:p>
                    <w:p w:rsidR="00BC06B9" w:rsidRDefault="00BC06B9" w:rsidP="00BC06B9">
                      <w:pPr>
                        <w:pStyle w:val="Countryanddate"/>
                        <w:spacing w:after="960"/>
                        <w:rPr>
                          <w:rFonts w:ascii="Helvetica" w:hAnsi="Helvetica"/>
                          <w:color w:val="000000"/>
                          <w:sz w:val="28"/>
                        </w:rPr>
                      </w:pPr>
                      <w:r>
                        <w:rPr>
                          <w:rFonts w:ascii="Helvetica" w:hAnsi="Helvetica"/>
                          <w:color w:val="000000"/>
                          <w:sz w:val="28"/>
                        </w:rPr>
                        <w:t>TÍ</w:t>
                      </w:r>
                      <w:r w:rsidRPr="002B277B">
                        <w:rPr>
                          <w:rFonts w:ascii="Helvetica" w:hAnsi="Helvetica"/>
                          <w:color w:val="000000"/>
                          <w:sz w:val="28"/>
                        </w:rPr>
                        <w:t>T</w:t>
                      </w:r>
                      <w:r>
                        <w:rPr>
                          <w:rFonts w:ascii="Helvetica" w:hAnsi="Helvetica"/>
                          <w:color w:val="000000"/>
                          <w:sz w:val="28"/>
                        </w:rPr>
                        <w:t>ULO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7355D6">
        <w:rPr>
          <w:noProof/>
          <w:snapToGrid/>
          <w:lang w:eastAsia="en-GB"/>
        </w:rPr>
        <w:drawing>
          <wp:inline distT="0" distB="0" distL="0" distR="0">
            <wp:extent cx="2425150" cy="2160000"/>
            <wp:effectExtent l="19050" t="0" r="0" b="0"/>
            <wp:docPr id="3" name="Picture 2" descr="FAO 3-language logo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 3-language logo.eps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515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DB2287" w:rsidP="006066C6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ind w:left="284"/>
        <w:sectPr w:rsidR="00D60F75" w:rsidSect="006066C6">
          <w:type w:val="continuous"/>
          <w:pgSz w:w="11909" w:h="16834" w:code="9"/>
          <w:pgMar w:top="851" w:right="851" w:bottom="851" w:left="851" w:header="720" w:footer="720" w:gutter="0"/>
          <w:cols w:space="720"/>
          <w:docGrid w:linePitch="190"/>
        </w:sectPr>
      </w:pPr>
      <w:r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5818505</wp:posOffset>
                </wp:positionH>
                <wp:positionV relativeFrom="paragraph">
                  <wp:posOffset>160020</wp:posOffset>
                </wp:positionV>
                <wp:extent cx="683260" cy="97155"/>
                <wp:effectExtent l="0" t="0" r="2540" b="17145"/>
                <wp:wrapNone/>
                <wp:docPr id="13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97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366F" w:rsidRPr="00433A2D" w:rsidRDefault="0035366F" w:rsidP="008164FD">
                            <w:pPr>
                              <w:pStyle w:val="Countryanddate"/>
                              <w:ind w:right="6"/>
                              <w:jc w:val="right"/>
                              <w:rPr>
                                <w:spacing w:val="-2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433A2D">
                              <w:rPr>
                                <w:spacing w:val="-2"/>
                                <w:sz w:val="13"/>
                                <w:szCs w:val="13"/>
                                <w:lang w:val="en-US"/>
                              </w:rPr>
                              <w:t>I</w:t>
                            </w:r>
                            <w:r w:rsidR="008164FD">
                              <w:rPr>
                                <w:spacing w:val="-2"/>
                                <w:sz w:val="13"/>
                                <w:szCs w:val="13"/>
                                <w:lang w:val="en-US"/>
                              </w:rPr>
                              <w:t>SSN 2070-6065</w:t>
                            </w:r>
                          </w:p>
                        </w:txbxContent>
                      </wps:txbx>
                      <wps:bodyPr rot="0" vert="horz" wrap="none" lIns="0" tIns="0" rIns="0" bIns="0" anchor="ctr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7" o:spid="_x0000_s1029" type="#_x0000_t202" style="position:absolute;left:0;text-align:left;margin-left:458.15pt;margin-top:12.6pt;width:53.8pt;height:7.65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" filled="f" stroked="f">
                <v:textbox style="mso-fit-shape-to-text:t" inset="0,0,0,0">
                  <w:txbxContent>
                    <w:p w:rsidR="0035366F" w:rsidRPr="00433A2D" w:rsidRDefault="0035366F" w:rsidP="008164FD">
                      <w:pPr>
                        <w:pStyle w:val="Countryanddate"/>
                        <w:ind w:right="6"/>
                        <w:jc w:val="right"/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</w:pPr>
                      <w:r w:rsidRPr="00433A2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I</w:t>
                      </w:r>
                      <w:r w:rsidR="008164F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SSN 2070-6065</w:t>
                      </w:r>
                    </w:p>
                  </w:txbxContent>
                </v:textbox>
              </v:shape>
            </w:pict>
          </mc:Fallback>
        </mc:AlternateContent>
      </w:r>
      <w:r w:rsidR="00BC06B9">
        <w:rPr>
          <w:noProof/>
          <w:snapToGrid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5541010</wp:posOffset>
                </wp:positionH>
                <wp:positionV relativeFrom="paragraph">
                  <wp:posOffset>7992110</wp:posOffset>
                </wp:positionV>
                <wp:extent cx="48260" cy="102870"/>
                <wp:effectExtent l="4445" t="0" r="4445" b="0"/>
                <wp:wrapNone/>
                <wp:docPr id="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" cy="102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6C6" w:rsidRDefault="006066C6" w:rsidP="0093175D"/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0" type="#_x0000_t202" style="position:absolute;left:0;text-align:left;margin-left:436.3pt;margin-top:629.3pt;width:3.8pt;height:8.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" filled="f" stroked="f">
                <v:textbox style="mso-fit-shape-to-text:t" inset="0,0,0,0">
                  <w:txbxContent>
                    <w:p w:rsidR="006066C6" w:rsidRDefault="006066C6" w:rsidP="0093175D"/>
                  </w:txbxContent>
                </v:textbox>
              </v:shape>
            </w:pict>
          </mc:Fallback>
        </mc:AlternateConten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BC06B9" w:rsidRDefault="00BC06B9" w:rsidP="00BC06B9">
      <w:pPr>
        <w:pStyle w:val="titlepageFAOfisheriesreport"/>
      </w:pPr>
      <w:r>
        <w:lastRenderedPageBreak/>
        <w:t>FAO Fisheries and Aquaculture Circular No</w:t>
      </w:r>
      <w:proofErr w:type="gramStart"/>
      <w:r>
        <w:t>. ???</w:t>
      </w:r>
      <w:r>
        <w:tab/>
      </w:r>
      <w:proofErr w:type="gramEnd"/>
    </w:p>
    <w:p w:rsidR="00BC06B9" w:rsidRPr="002B277B" w:rsidRDefault="00BC06B9" w:rsidP="00BC06B9">
      <w:pPr>
        <w:pStyle w:val="titlepageFAOfisheriesreport"/>
        <w:rPr>
          <w:lang w:val="fr-FR"/>
        </w:rPr>
      </w:pPr>
      <w:r w:rsidRPr="002B277B">
        <w:rPr>
          <w:lang w:val="fr-FR"/>
        </w:rPr>
        <w:t xml:space="preserve">FAO, </w:t>
      </w:r>
      <w:r>
        <w:rPr>
          <w:lang w:val="fr-FR"/>
        </w:rPr>
        <w:t>Circulaire</w:t>
      </w:r>
      <w:r w:rsidRPr="002B277B">
        <w:rPr>
          <w:lang w:val="fr-FR"/>
        </w:rPr>
        <w:t xml:space="preserve"> sur les pêches et l’aquaculture no ???</w:t>
      </w:r>
      <w:r w:rsidRPr="002B277B">
        <w:rPr>
          <w:lang w:val="fr-FR"/>
        </w:rPr>
        <w:tab/>
      </w:r>
    </w:p>
    <w:p w:rsidR="00BC06B9" w:rsidRPr="002B277B" w:rsidRDefault="00BC06B9" w:rsidP="00BC06B9">
      <w:pPr>
        <w:pStyle w:val="titlepageFAOfisheriesreport"/>
        <w:rPr>
          <w:lang w:val="it-IT"/>
        </w:rPr>
        <w:sectPr w:rsidR="00BC06B9" w:rsidRPr="002B277B">
          <w:pgSz w:w="11909" w:h="16834" w:code="9"/>
          <w:pgMar w:top="1418" w:right="1021" w:bottom="1418" w:left="1021" w:header="720" w:footer="720" w:gutter="0"/>
          <w:cols w:space="720"/>
        </w:sectPr>
      </w:pPr>
      <w:r w:rsidRPr="002B277B">
        <w:rPr>
          <w:lang w:val="it-IT"/>
        </w:rPr>
        <w:t xml:space="preserve">FAO, </w:t>
      </w:r>
      <w:proofErr w:type="spellStart"/>
      <w:r>
        <w:rPr>
          <w:lang w:val="it-IT"/>
        </w:rPr>
        <w:t>Circular</w:t>
      </w:r>
      <w:proofErr w:type="spellEnd"/>
      <w:r w:rsidRPr="002B277B">
        <w:rPr>
          <w:lang w:val="it-IT"/>
        </w:rPr>
        <w:t xml:space="preserve"> de Pesca y </w:t>
      </w:r>
      <w:proofErr w:type="spellStart"/>
      <w:r w:rsidRPr="002B277B">
        <w:rPr>
          <w:lang w:val="it-IT"/>
        </w:rPr>
        <w:t>Acuicultura</w:t>
      </w:r>
      <w:proofErr w:type="spellEnd"/>
      <w:r w:rsidRPr="002B277B">
        <w:rPr>
          <w:lang w:val="it-IT"/>
        </w:rPr>
        <w:t xml:space="preserve"> No </w:t>
      </w:r>
      <w:proofErr w:type="gramStart"/>
      <w:r w:rsidRPr="002B277B">
        <w:rPr>
          <w:lang w:val="it-IT"/>
        </w:rPr>
        <w:t>???</w:t>
      </w:r>
      <w:proofErr w:type="gramEnd"/>
      <w:r w:rsidRPr="002B277B">
        <w:rPr>
          <w:lang w:val="it-IT"/>
        </w:rPr>
        <w:tab/>
      </w:r>
      <w:proofErr w:type="gramStart"/>
      <w:r w:rsidRPr="002B277B">
        <w:rPr>
          <w:lang w:val="it-IT"/>
        </w:rPr>
        <w:t>????</w:t>
      </w:r>
      <w:proofErr w:type="gramEnd"/>
      <w:r w:rsidRPr="002B277B">
        <w:rPr>
          <w:lang w:val="it-IT"/>
        </w:rPr>
        <w:t>/</w:t>
      </w:r>
      <w:r>
        <w:rPr>
          <w:lang w:val="it-IT"/>
        </w:rPr>
        <w:t>C??? (Tri</w:t>
      </w:r>
      <w:r w:rsidR="00D71055">
        <w:rPr>
          <w:lang w:val="it-IT"/>
        </w:rPr>
        <w:t>)</w:t>
      </w:r>
    </w:p>
    <w:p w:rsidR="00F9233E" w:rsidRPr="008164FD" w:rsidRDefault="00BC06B9" w:rsidP="00F9233E">
      <w:pPr>
        <w:tabs>
          <w:tab w:val="right" w:pos="9866"/>
        </w:tabs>
        <w:rPr>
          <w:lang w:val="it-IT"/>
        </w:rPr>
        <w:sectPr w:rsidR="00F9233E" w:rsidRPr="008164FD" w:rsidSect="00F9233E">
          <w:type w:val="continuous"/>
          <w:pgSz w:w="11909" w:h="16834" w:code="9"/>
          <w:pgMar w:top="1134" w:right="1021" w:bottom="1134" w:left="1021" w:header="720" w:footer="720" w:gutter="0"/>
          <w:cols w:space="720"/>
        </w:sectPr>
      </w:pPr>
      <w:r>
        <w:rPr>
          <w:rFonts w:ascii="Bookman" w:hAnsi="Bookman"/>
          <w:noProof/>
          <w:color w:val="000000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29845</wp:posOffset>
                </wp:positionH>
                <wp:positionV relativeFrom="page">
                  <wp:posOffset>2514600</wp:posOffset>
                </wp:positionV>
                <wp:extent cx="6309360" cy="1628775"/>
                <wp:effectExtent l="1905" t="0" r="3810" b="0"/>
                <wp:wrapNone/>
                <wp:docPr id="6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62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B9" w:rsidRDefault="00BC06B9" w:rsidP="00BC06B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spacing w:after="480"/>
                              <w:rPr>
                                <w:b/>
                                <w:caps/>
                                <w:snapToGrid w:val="0"/>
                                <w:color w:val="000000"/>
                                <w:sz w:val="28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caps/>
                                <w:snapToGrid w:val="0"/>
                                <w:color w:val="000000"/>
                                <w:sz w:val="28"/>
                                <w:lang w:eastAsia="en-US"/>
                              </w:rPr>
                              <w:t>TITLE</w:t>
                            </w:r>
                            <w:bookmarkStart w:id="0" w:name="_GoBack"/>
                            <w:bookmarkEnd w:id="0"/>
                          </w:p>
                          <w:p w:rsidR="00BC06B9" w:rsidRDefault="00BC06B9" w:rsidP="00BC06B9">
                            <w:pPr>
                              <w:pStyle w:val="Countryanddate"/>
                              <w:spacing w:after="480"/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TITRE</w:t>
                            </w:r>
                          </w:p>
                          <w:p w:rsidR="00BC06B9" w:rsidRDefault="00BC06B9" w:rsidP="00BC06B9">
                            <w:pPr>
                              <w:pStyle w:val="Countryanddate"/>
                              <w:spacing w:after="960"/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TÍ</w:t>
                            </w:r>
                            <w:r w:rsidRPr="002B277B"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T</w:t>
                            </w:r>
                            <w:r>
                              <w:rPr>
                                <w:rFonts w:ascii="Helvetica" w:hAnsi="Helvetica"/>
                                <w:color w:val="000000"/>
                                <w:sz w:val="28"/>
                              </w:rPr>
                              <w:t>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31" type="#_x0000_t202" style="position:absolute;margin-left:2.35pt;margin-top:198pt;width:496.8pt;height:12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vS+sg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" o:allowincell="f" filled="f" stroked="f">
                <v:textbox inset="0,0,0,0">
                  <w:txbxContent>
                    <w:p w:rsidR="00BC06B9" w:rsidRDefault="00BC06B9" w:rsidP="00BC06B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spacing w:after="480"/>
                        <w:rPr>
                          <w:b/>
                          <w:caps/>
                          <w:snapToGrid w:val="0"/>
                          <w:color w:val="000000"/>
                          <w:sz w:val="28"/>
                          <w:lang w:eastAsia="en-US"/>
                        </w:rPr>
                      </w:pPr>
                      <w:r>
                        <w:rPr>
                          <w:b/>
                          <w:caps/>
                          <w:snapToGrid w:val="0"/>
                          <w:color w:val="000000"/>
                          <w:sz w:val="28"/>
                          <w:lang w:eastAsia="en-US"/>
                        </w:rPr>
                        <w:t>TITLE</w:t>
                      </w:r>
                      <w:bookmarkStart w:id="1" w:name="_GoBack"/>
                      <w:bookmarkEnd w:id="1"/>
                    </w:p>
                    <w:p w:rsidR="00BC06B9" w:rsidRDefault="00BC06B9" w:rsidP="00BC06B9">
                      <w:pPr>
                        <w:pStyle w:val="Countryanddate"/>
                        <w:spacing w:after="480"/>
                        <w:rPr>
                          <w:rFonts w:ascii="Helvetica" w:hAnsi="Helvetica"/>
                          <w:color w:val="000000"/>
                          <w:sz w:val="28"/>
                        </w:rPr>
                      </w:pPr>
                      <w:r>
                        <w:rPr>
                          <w:rFonts w:ascii="Helvetica" w:hAnsi="Helvetica"/>
                          <w:color w:val="000000"/>
                          <w:sz w:val="28"/>
                        </w:rPr>
                        <w:t>TITRE</w:t>
                      </w:r>
                    </w:p>
                    <w:p w:rsidR="00BC06B9" w:rsidRDefault="00BC06B9" w:rsidP="00BC06B9">
                      <w:pPr>
                        <w:pStyle w:val="Countryanddate"/>
                        <w:spacing w:after="960"/>
                        <w:rPr>
                          <w:rFonts w:ascii="Helvetica" w:hAnsi="Helvetica"/>
                          <w:color w:val="000000"/>
                          <w:sz w:val="28"/>
                        </w:rPr>
                      </w:pPr>
                      <w:r>
                        <w:rPr>
                          <w:rFonts w:ascii="Helvetica" w:hAnsi="Helvetica"/>
                          <w:color w:val="000000"/>
                          <w:sz w:val="28"/>
                        </w:rPr>
                        <w:t>TÍ</w:t>
                      </w:r>
                      <w:r w:rsidRPr="002B277B">
                        <w:rPr>
                          <w:rFonts w:ascii="Helvetica" w:hAnsi="Helvetica"/>
                          <w:color w:val="000000"/>
                          <w:sz w:val="28"/>
                        </w:rPr>
                        <w:t>T</w:t>
                      </w:r>
                      <w:r>
                        <w:rPr>
                          <w:rFonts w:ascii="Helvetica" w:hAnsi="Helvetica"/>
                          <w:color w:val="000000"/>
                          <w:sz w:val="28"/>
                        </w:rPr>
                        <w:t>ULO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Bookman" w:hAnsi="Bookman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>
                <wp:simplePos x="0" y="0"/>
                <wp:positionH relativeFrom="column">
                  <wp:posOffset>29845</wp:posOffset>
                </wp:positionH>
                <wp:positionV relativeFrom="page">
                  <wp:posOffset>4191000</wp:posOffset>
                </wp:positionV>
                <wp:extent cx="6126480" cy="1754505"/>
                <wp:effectExtent l="1905" t="0" r="0" b="0"/>
                <wp:wrapNone/>
                <wp:docPr id="5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175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B9" w:rsidRDefault="00BC06B9" w:rsidP="00BC06B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rPr>
                                <w:b/>
                                <w:snapToGrid w:val="0"/>
                                <w:sz w:val="20"/>
                                <w:lang w:eastAsia="en-US"/>
                              </w:rPr>
                            </w:pPr>
                          </w:p>
                          <w:p w:rsidR="00BC06B9" w:rsidRDefault="00BC06B9" w:rsidP="00BC06B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rPr>
                                <w:b/>
                                <w:snapToGrid w:val="0"/>
                                <w:sz w:val="20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napToGrid w:val="0"/>
                                <w:sz w:val="20"/>
                                <w:lang w:eastAsia="en-US"/>
                              </w:rPr>
                              <w:t>Author</w:t>
                            </w:r>
                          </w:p>
                          <w:p w:rsidR="00BC06B9" w:rsidRDefault="00BC06B9" w:rsidP="00BC06B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rPr>
                                <w:snapToGrid w:val="0"/>
                                <w:sz w:val="20"/>
                                <w:lang w:eastAsia="en-US"/>
                              </w:rPr>
                            </w:pPr>
                            <w:r>
                              <w:rPr>
                                <w:snapToGrid w:val="0"/>
                                <w:sz w:val="20"/>
                                <w:lang w:eastAsia="en-US"/>
                              </w:rPr>
                              <w:t>Title</w:t>
                            </w:r>
                          </w:p>
                          <w:p w:rsidR="00BC06B9" w:rsidRDefault="00BC06B9" w:rsidP="00BC06B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rPr>
                                <w:snapToGrid w:val="0"/>
                                <w:sz w:val="20"/>
                                <w:lang w:eastAsia="en-US"/>
                              </w:rPr>
                            </w:pPr>
                            <w:r>
                              <w:rPr>
                                <w:snapToGrid w:val="0"/>
                                <w:sz w:val="20"/>
                                <w:lang w:eastAsia="en-US"/>
                              </w:rPr>
                              <w:t>Institute</w:t>
                            </w:r>
                          </w:p>
                          <w:p w:rsidR="00BC06B9" w:rsidRPr="00092D73" w:rsidRDefault="00BC06B9" w:rsidP="00BC06B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  <w:tab w:val="left" w:pos="10800"/>
                                <w:tab w:val="left" w:pos="11520"/>
                                <w:tab w:val="left" w:pos="12240"/>
                                <w:tab w:val="left" w:pos="12960"/>
                                <w:tab w:val="left" w:pos="13680"/>
                                <w:tab w:val="left" w:pos="14400"/>
                              </w:tabs>
                              <w:rPr>
                                <w:b/>
                                <w:sz w:val="20"/>
                              </w:rPr>
                            </w:pPr>
                            <w:r w:rsidRPr="00092D73">
                              <w:rPr>
                                <w:snapToGrid w:val="0"/>
                                <w:sz w:val="20"/>
                                <w:lang w:eastAsia="en-US"/>
                              </w:rPr>
                              <w:t>Town and country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32" type="#_x0000_t202" style="position:absolute;margin-left:2.35pt;margin-top:330pt;width:482.4pt;height:138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QZbsQIAALM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" o:allowincell="f" filled="f" stroked="f">
                <v:textbox inset="0,0,0,0">
                  <w:txbxContent>
                    <w:p w:rsidR="00BC06B9" w:rsidRDefault="00BC06B9" w:rsidP="00BC06B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rPr>
                          <w:b/>
                          <w:snapToGrid w:val="0"/>
                          <w:sz w:val="20"/>
                          <w:lang w:eastAsia="en-US"/>
                        </w:rPr>
                      </w:pPr>
                    </w:p>
                    <w:p w:rsidR="00BC06B9" w:rsidRDefault="00BC06B9" w:rsidP="00BC06B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rPr>
                          <w:b/>
                          <w:snapToGrid w:val="0"/>
                          <w:sz w:val="20"/>
                          <w:lang w:eastAsia="en-US"/>
                        </w:rPr>
                      </w:pPr>
                      <w:r>
                        <w:rPr>
                          <w:b/>
                          <w:snapToGrid w:val="0"/>
                          <w:sz w:val="20"/>
                          <w:lang w:eastAsia="en-US"/>
                        </w:rPr>
                        <w:t>Author</w:t>
                      </w:r>
                    </w:p>
                    <w:p w:rsidR="00BC06B9" w:rsidRDefault="00BC06B9" w:rsidP="00BC06B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rPr>
                          <w:snapToGrid w:val="0"/>
                          <w:sz w:val="20"/>
                          <w:lang w:eastAsia="en-US"/>
                        </w:rPr>
                      </w:pPr>
                      <w:r>
                        <w:rPr>
                          <w:snapToGrid w:val="0"/>
                          <w:sz w:val="20"/>
                          <w:lang w:eastAsia="en-US"/>
                        </w:rPr>
                        <w:t>Title</w:t>
                      </w:r>
                    </w:p>
                    <w:p w:rsidR="00BC06B9" w:rsidRDefault="00BC06B9" w:rsidP="00BC06B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rPr>
                          <w:snapToGrid w:val="0"/>
                          <w:sz w:val="20"/>
                          <w:lang w:eastAsia="en-US"/>
                        </w:rPr>
                      </w:pPr>
                      <w:r>
                        <w:rPr>
                          <w:snapToGrid w:val="0"/>
                          <w:sz w:val="20"/>
                          <w:lang w:eastAsia="en-US"/>
                        </w:rPr>
                        <w:t>Institute</w:t>
                      </w:r>
                    </w:p>
                    <w:p w:rsidR="00BC06B9" w:rsidRPr="00092D73" w:rsidRDefault="00BC06B9" w:rsidP="00BC06B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  <w:tab w:val="left" w:pos="10800"/>
                          <w:tab w:val="left" w:pos="11520"/>
                          <w:tab w:val="left" w:pos="12240"/>
                          <w:tab w:val="left" w:pos="12960"/>
                          <w:tab w:val="left" w:pos="13680"/>
                          <w:tab w:val="left" w:pos="14400"/>
                        </w:tabs>
                        <w:rPr>
                          <w:b/>
                          <w:sz w:val="20"/>
                        </w:rPr>
                      </w:pPr>
                      <w:r w:rsidRPr="00092D73">
                        <w:rPr>
                          <w:snapToGrid w:val="0"/>
                          <w:sz w:val="20"/>
                          <w:lang w:eastAsia="en-US"/>
                        </w:rPr>
                        <w:t>Town and country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Bookman" w:hAnsi="Bookman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7845425</wp:posOffset>
                </wp:positionV>
                <wp:extent cx="6309360" cy="1051560"/>
                <wp:effectExtent l="1905" t="0" r="3810" b="635"/>
                <wp:wrapNone/>
                <wp:docPr id="4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6C6" w:rsidRDefault="006066C6" w:rsidP="00BC06B9">
                            <w:pPr>
                              <w:pStyle w:val="titlepageFAO"/>
                              <w:jc w:val="left"/>
                            </w:pPr>
                            <w:r>
                              <w:t>FOOD AND AGRICULTURE ORGANIZATION OF THE UNITED NATIONS</w:t>
                            </w:r>
                          </w:p>
                          <w:p w:rsidR="006066C6" w:rsidRPr="00F9233E" w:rsidRDefault="006066C6" w:rsidP="00BC06B9">
                            <w:pPr>
                              <w:pStyle w:val="titlepageFAO"/>
                              <w:jc w:val="left"/>
                              <w:rPr>
                                <w:lang w:val="fr-FR"/>
                              </w:rPr>
                            </w:pPr>
                            <w:r w:rsidRPr="00F9233E">
                              <w:rPr>
                                <w:lang w:val="fr-FR"/>
                              </w:rPr>
                              <w:t>ORGANISATION DES NATIONS UNIES POUR L’ALIMENTATION ET L’AGRICULTURE</w:t>
                            </w:r>
                          </w:p>
                          <w:p w:rsidR="006066C6" w:rsidRPr="00F9233E" w:rsidRDefault="006066C6" w:rsidP="00BC06B9">
                            <w:pPr>
                              <w:pStyle w:val="titlepageFAO"/>
                              <w:jc w:val="left"/>
                              <w:rPr>
                                <w:lang w:val="es-ES"/>
                              </w:rPr>
                            </w:pPr>
                            <w:r w:rsidRPr="00F9233E">
                              <w:rPr>
                                <w:lang w:val="es-ES"/>
                              </w:rPr>
                              <w:t>Organización de las Naciones Unidas para la Alimentación y la Agricultura</w:t>
                            </w:r>
                          </w:p>
                          <w:p w:rsidR="006066C6" w:rsidRDefault="006066C6" w:rsidP="00BC06B9">
                            <w:pPr>
                              <w:pStyle w:val="titlepage-Rome"/>
                              <w:jc w:val="left"/>
                            </w:pPr>
                            <w:r>
                              <w:t>Rome, Roma, 201</w:t>
                            </w:r>
                            <w:r w:rsidR="00BC06B9">
                              <w:t>5</w:t>
                            </w:r>
                          </w:p>
                        </w:txbxContent>
                      </wps:txbx>
                      <wps:bodyPr rot="0" vert="horz" wrap="square" lIns="46800" tIns="45720" rIns="468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33" type="#_x0000_t202" style="position:absolute;margin-left:-.65pt;margin-top:617.75pt;width:496.8pt;height:82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" o:allowincell="f" filled="f" stroked="f">
                <v:textbox inset="1.3mm,,1.3mm">
                  <w:txbxContent>
                    <w:p w:rsidR="006066C6" w:rsidRDefault="006066C6" w:rsidP="00BC06B9">
                      <w:pPr>
                        <w:pStyle w:val="titlepageFAO"/>
                        <w:jc w:val="left"/>
                      </w:pPr>
                      <w:r>
                        <w:t>FOOD AND AGRICULTURE ORGANIZATION OF THE UNITED NATIONS</w:t>
                      </w:r>
                    </w:p>
                    <w:p w:rsidR="006066C6" w:rsidRPr="00F9233E" w:rsidRDefault="006066C6" w:rsidP="00BC06B9">
                      <w:pPr>
                        <w:pStyle w:val="titlepageFAO"/>
                        <w:jc w:val="left"/>
                        <w:rPr>
                          <w:lang w:val="fr-FR"/>
                        </w:rPr>
                      </w:pPr>
                      <w:r w:rsidRPr="00F9233E">
                        <w:rPr>
                          <w:lang w:val="fr-FR"/>
                        </w:rPr>
                        <w:t>ORGANISATION DES NATIONS UNIES POUR L’ALIMENTATION ET L’AGRICULTURE</w:t>
                      </w:r>
                    </w:p>
                    <w:p w:rsidR="006066C6" w:rsidRPr="00F9233E" w:rsidRDefault="006066C6" w:rsidP="00BC06B9">
                      <w:pPr>
                        <w:pStyle w:val="titlepageFAO"/>
                        <w:jc w:val="left"/>
                        <w:rPr>
                          <w:lang w:val="es-ES"/>
                        </w:rPr>
                      </w:pPr>
                      <w:r w:rsidRPr="00F9233E">
                        <w:rPr>
                          <w:lang w:val="es-ES"/>
                        </w:rPr>
                        <w:t>Organización de las Naciones Unidas para la Alimentación y la Agricultura</w:t>
                      </w:r>
                    </w:p>
                    <w:p w:rsidR="006066C6" w:rsidRDefault="006066C6" w:rsidP="00BC06B9">
                      <w:pPr>
                        <w:pStyle w:val="titlepage-Rome"/>
                        <w:jc w:val="left"/>
                      </w:pPr>
                      <w:r>
                        <w:t>Rome, Roma, 201</w:t>
                      </w:r>
                      <w:r w:rsidR="00BC06B9"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F9233E" w:rsidRPr="008164FD" w:rsidRDefault="00BC06B9" w:rsidP="00F9233E">
      <w:pPr>
        <w:tabs>
          <w:tab w:val="right" w:pos="9866"/>
        </w:tabs>
        <w:rPr>
          <w:lang w:val="it-IT"/>
        </w:rPr>
        <w:sectPr w:rsidR="00F9233E" w:rsidRPr="008164FD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5911850</wp:posOffset>
                </wp:positionV>
                <wp:extent cx="4389120" cy="3200400"/>
                <wp:effectExtent l="3810" t="2540" r="0" b="0"/>
                <wp:wrapNone/>
                <wp:docPr id="2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320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6C6" w:rsidRPr="00603048" w:rsidRDefault="006066C6" w:rsidP="00F9233E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48"/>
                                <w:lang w:val="en-US"/>
                              </w:rPr>
                            </w:pPr>
                            <w:r w:rsidRPr="00603048">
                              <w:rPr>
                                <w:color w:val="FF0000"/>
                                <w:sz w:val="36"/>
                                <w:szCs w:val="48"/>
                                <w:lang w:val="en-US"/>
                              </w:rPr>
                              <w:t>Disclaimer /ISBN page to be provided by OCC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34" type="#_x0000_t202" style="position:absolute;margin-left:16pt;margin-top:465.5pt;width:345.6pt;height:25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EOuw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" filled="f" stroked="f">
                <v:textbox>
                  <w:txbxContent>
                    <w:p w:rsidR="006066C6" w:rsidRPr="00603048" w:rsidRDefault="006066C6" w:rsidP="00F9233E">
                      <w:pPr>
                        <w:jc w:val="center"/>
                        <w:rPr>
                          <w:color w:val="FF0000"/>
                          <w:sz w:val="36"/>
                          <w:szCs w:val="48"/>
                          <w:lang w:val="en-US"/>
                        </w:rPr>
                      </w:pPr>
                      <w:r w:rsidRPr="00603048">
                        <w:rPr>
                          <w:color w:val="FF0000"/>
                          <w:sz w:val="36"/>
                          <w:szCs w:val="48"/>
                          <w:lang w:val="en-US"/>
                        </w:rPr>
                        <w:t>Disclaimer /ISBN page to be provided by OCC</w:t>
                      </w:r>
                    </w:p>
                  </w:txbxContent>
                </v:textbox>
              </v:shape>
            </w:pict>
          </mc:Fallback>
        </mc:AlternateContent>
      </w:r>
    </w:p>
    <w:p w:rsidR="00D60F75" w:rsidRPr="008164FD" w:rsidRDefault="00BC06B9" w:rsidP="00BC06B9">
      <w:pPr>
        <w:tabs>
          <w:tab w:val="right" w:pos="9866"/>
        </w:tabs>
        <w:rPr>
          <w:lang w:val="it-IT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7903210</wp:posOffset>
                </wp:positionV>
                <wp:extent cx="1714500" cy="914400"/>
                <wp:effectExtent l="3810" t="3175" r="0" b="0"/>
                <wp:wrapNone/>
                <wp:docPr id="1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6C6" w:rsidRDefault="006066C6" w:rsidP="00F9233E">
                            <w:r>
                              <w:t>BARCODE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35" type="#_x0000_t202" style="position:absolute;margin-left:340pt;margin-top:622.3pt;width:135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" stroked="f">
                <v:textbox>
                  <w:txbxContent>
                    <w:p w:rsidR="006066C6" w:rsidRDefault="006066C6" w:rsidP="00F9233E">
                      <w:r>
                        <w:t>BARCODE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60F75" w:rsidRPr="008164FD" w:rsidSect="00F9233E">
      <w:pgSz w:w="11909" w:h="16834" w:code="9"/>
      <w:pgMar w:top="1134" w:right="1021" w:bottom="1134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4A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6002A"/>
    <w:rsid w:val="001707EB"/>
    <w:rsid w:val="00173EA6"/>
    <w:rsid w:val="00175A64"/>
    <w:rsid w:val="001817A4"/>
    <w:rsid w:val="001D535D"/>
    <w:rsid w:val="001F3939"/>
    <w:rsid w:val="002231D4"/>
    <w:rsid w:val="00285976"/>
    <w:rsid w:val="002B2490"/>
    <w:rsid w:val="002B50F6"/>
    <w:rsid w:val="002C3CD7"/>
    <w:rsid w:val="002D358C"/>
    <w:rsid w:val="0032052F"/>
    <w:rsid w:val="00330215"/>
    <w:rsid w:val="0035366F"/>
    <w:rsid w:val="0039247E"/>
    <w:rsid w:val="0039786F"/>
    <w:rsid w:val="003D31D7"/>
    <w:rsid w:val="003F34D6"/>
    <w:rsid w:val="0040533B"/>
    <w:rsid w:val="004121AC"/>
    <w:rsid w:val="004176D0"/>
    <w:rsid w:val="00424CBE"/>
    <w:rsid w:val="00433A2D"/>
    <w:rsid w:val="00446C88"/>
    <w:rsid w:val="00447ED7"/>
    <w:rsid w:val="00485C3C"/>
    <w:rsid w:val="004A11E3"/>
    <w:rsid w:val="004E3B26"/>
    <w:rsid w:val="004F15E9"/>
    <w:rsid w:val="004F2BD8"/>
    <w:rsid w:val="005054C6"/>
    <w:rsid w:val="005228A5"/>
    <w:rsid w:val="005437B9"/>
    <w:rsid w:val="00565F57"/>
    <w:rsid w:val="005827A4"/>
    <w:rsid w:val="005B4EB2"/>
    <w:rsid w:val="005B6666"/>
    <w:rsid w:val="005C6171"/>
    <w:rsid w:val="005E3D6B"/>
    <w:rsid w:val="006066C6"/>
    <w:rsid w:val="0062708A"/>
    <w:rsid w:val="00655966"/>
    <w:rsid w:val="006C2524"/>
    <w:rsid w:val="006D464D"/>
    <w:rsid w:val="006D7DD7"/>
    <w:rsid w:val="007135BA"/>
    <w:rsid w:val="00720A72"/>
    <w:rsid w:val="007355D6"/>
    <w:rsid w:val="00742ECC"/>
    <w:rsid w:val="00760C05"/>
    <w:rsid w:val="00771EE3"/>
    <w:rsid w:val="00772E59"/>
    <w:rsid w:val="00773612"/>
    <w:rsid w:val="007747B6"/>
    <w:rsid w:val="00790A87"/>
    <w:rsid w:val="007A4D5F"/>
    <w:rsid w:val="007B46E1"/>
    <w:rsid w:val="007E7A01"/>
    <w:rsid w:val="00806DAF"/>
    <w:rsid w:val="008164FD"/>
    <w:rsid w:val="00837D1F"/>
    <w:rsid w:val="00851FB3"/>
    <w:rsid w:val="00872CAF"/>
    <w:rsid w:val="00874F92"/>
    <w:rsid w:val="008B2E91"/>
    <w:rsid w:val="008C0324"/>
    <w:rsid w:val="008E43B9"/>
    <w:rsid w:val="009134FD"/>
    <w:rsid w:val="0093175D"/>
    <w:rsid w:val="009662A2"/>
    <w:rsid w:val="009670A4"/>
    <w:rsid w:val="00976847"/>
    <w:rsid w:val="009771EB"/>
    <w:rsid w:val="00994BF3"/>
    <w:rsid w:val="009C4FE6"/>
    <w:rsid w:val="009D5B69"/>
    <w:rsid w:val="009D685C"/>
    <w:rsid w:val="00A064B7"/>
    <w:rsid w:val="00A35F98"/>
    <w:rsid w:val="00A424BB"/>
    <w:rsid w:val="00A445FF"/>
    <w:rsid w:val="00A46BB7"/>
    <w:rsid w:val="00A93528"/>
    <w:rsid w:val="00AA5305"/>
    <w:rsid w:val="00AA6439"/>
    <w:rsid w:val="00AD7C5B"/>
    <w:rsid w:val="00B15E63"/>
    <w:rsid w:val="00B477F2"/>
    <w:rsid w:val="00B527A3"/>
    <w:rsid w:val="00B8626D"/>
    <w:rsid w:val="00BC06B9"/>
    <w:rsid w:val="00BC6A29"/>
    <w:rsid w:val="00C022C2"/>
    <w:rsid w:val="00C02C30"/>
    <w:rsid w:val="00C13219"/>
    <w:rsid w:val="00C16938"/>
    <w:rsid w:val="00C2427B"/>
    <w:rsid w:val="00C60E46"/>
    <w:rsid w:val="00C66789"/>
    <w:rsid w:val="00CB79D2"/>
    <w:rsid w:val="00CE0868"/>
    <w:rsid w:val="00CE5112"/>
    <w:rsid w:val="00CF416D"/>
    <w:rsid w:val="00D41E8C"/>
    <w:rsid w:val="00D46F5D"/>
    <w:rsid w:val="00D538E9"/>
    <w:rsid w:val="00D60F75"/>
    <w:rsid w:val="00D71055"/>
    <w:rsid w:val="00DA2740"/>
    <w:rsid w:val="00DB2287"/>
    <w:rsid w:val="00DB2685"/>
    <w:rsid w:val="00E006F2"/>
    <w:rsid w:val="00E16791"/>
    <w:rsid w:val="00E43913"/>
    <w:rsid w:val="00E67D66"/>
    <w:rsid w:val="00E80E4A"/>
    <w:rsid w:val="00E96298"/>
    <w:rsid w:val="00EC46B6"/>
    <w:rsid w:val="00EE08A9"/>
    <w:rsid w:val="00EE4C51"/>
    <w:rsid w:val="00F2618D"/>
    <w:rsid w:val="00F32868"/>
    <w:rsid w:val="00F362BF"/>
    <w:rsid w:val="00F5759A"/>
    <w:rsid w:val="00F61CCD"/>
    <w:rsid w:val="00F6695A"/>
    <w:rsid w:val="00F7315F"/>
    <w:rsid w:val="00F76F2E"/>
    <w:rsid w:val="00F80ADC"/>
    <w:rsid w:val="00F86D96"/>
    <w:rsid w:val="00F9233E"/>
    <w:rsid w:val="00FC12EA"/>
    <w:rsid w:val="00FC4260"/>
    <w:rsid w:val="00FE2ABD"/>
    <w:rsid w:val="00FF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paragraph" w:customStyle="1" w:styleId="titlepage-firsttitle0">
    <w:name w:val="title page- first title"/>
    <w:basedOn w:val="Normal"/>
    <w:rsid w:val="00F9233E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paragraph" w:customStyle="1" w:styleId="titlepage-firsttitle0">
    <w:name w:val="title page- first title"/>
    <w:basedOn w:val="Normal"/>
    <w:rsid w:val="00F9233E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7CD68-5826-463D-B714-538847F8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Circular_En-Fr-Sp.dotx</Template>
  <TotalTime>2</TotalTime>
  <Pages>5</Pages>
  <Words>26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Chorouk Benkabbour (FIPS)</dc:creator>
  <cp:lastModifiedBy>Chorouk Benkabbour (FIPS)</cp:lastModifiedBy>
  <cp:revision>1</cp:revision>
  <cp:lastPrinted>2014-11-03T12:24:00Z</cp:lastPrinted>
  <dcterms:created xsi:type="dcterms:W3CDTF">2015-05-27T09:23:00Z</dcterms:created>
  <dcterms:modified xsi:type="dcterms:W3CDTF">2015-05-27T09:25:00Z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